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007" w:rsidRDefault="0013400C" w:rsidP="009F5007">
      <w:pPr>
        <w:tabs>
          <w:tab w:val="left" w:pos="1445"/>
        </w:tabs>
        <w:spacing w:line="360" w:lineRule="auto"/>
        <w:jc w:val="center"/>
        <w:rPr>
          <w:rFonts w:ascii="David" w:hAnsi="David" w:cstheme="minorBidi"/>
          <w:b/>
          <w:bCs/>
          <w:sz w:val="28"/>
          <w:szCs w:val="28"/>
          <w:u w:val="single"/>
          <w:rtl/>
          <w:lang w:bidi="ar-JO"/>
        </w:rPr>
      </w:pPr>
      <w:bookmarkStart w:id="0" w:name="_GoBack"/>
      <w:bookmarkEnd w:id="0"/>
      <w:r w:rsidRPr="009F5007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مناقصة</w:t>
      </w:r>
      <w:r w:rsidRPr="009F5007">
        <w:rPr>
          <w:rFonts w:ascii="David" w:hAnsi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Pr="009F5007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علنية</w:t>
      </w:r>
      <w:r w:rsidRPr="009F5007">
        <w:rPr>
          <w:rFonts w:ascii="David" w:hAnsi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Pr="009F5007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رقم</w:t>
      </w:r>
      <w:r w:rsidR="009F5007" w:rsidRPr="009F5007">
        <w:rPr>
          <w:rFonts w:ascii="David" w:hAnsi="David"/>
          <w:b/>
          <w:bCs/>
          <w:sz w:val="28"/>
          <w:szCs w:val="28"/>
          <w:u w:val="single"/>
          <w:rtl/>
        </w:rPr>
        <w:t xml:space="preserve"> 124/2020 </w:t>
      </w:r>
      <w:r w:rsidR="009F5007"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JO"/>
        </w:rPr>
        <w:t xml:space="preserve">لتزويد خدمات انترنت مُزود </w:t>
      </w:r>
      <w:r w:rsidR="009F5007" w:rsidRPr="009F5007">
        <w:rPr>
          <w:rFonts w:ascii="David" w:hAnsi="David"/>
          <w:b/>
          <w:bCs/>
          <w:sz w:val="28"/>
          <w:szCs w:val="28"/>
          <w:u w:val="single"/>
        </w:rPr>
        <w:t>ISP</w:t>
      </w:r>
      <w:r w:rsidR="009F5007" w:rsidRPr="009F5007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="009F5007">
        <w:rPr>
          <w:rFonts w:ascii="David" w:hAnsi="David" w:cs="Arial" w:hint="cs"/>
          <w:b/>
          <w:bCs/>
          <w:sz w:val="28"/>
          <w:szCs w:val="28"/>
          <w:u w:val="single"/>
          <w:rtl/>
          <w:lang w:bidi="ar-JO"/>
        </w:rPr>
        <w:t>وعناوين</w:t>
      </w:r>
      <w:r w:rsidR="009F5007" w:rsidRPr="009F5007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="009F5007" w:rsidRPr="009F5007">
        <w:rPr>
          <w:rFonts w:ascii="David" w:hAnsi="David"/>
          <w:b/>
          <w:bCs/>
          <w:sz w:val="28"/>
          <w:szCs w:val="28"/>
          <w:u w:val="single"/>
        </w:rPr>
        <w:t>IP</w:t>
      </w:r>
      <w:r w:rsidR="009F5007" w:rsidRPr="009F5007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="009F5007"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JO"/>
        </w:rPr>
        <w:t>ثابتة</w:t>
      </w:r>
    </w:p>
    <w:p w:rsidR="009F5007" w:rsidRDefault="009F5007" w:rsidP="009F5007">
      <w:pPr>
        <w:tabs>
          <w:tab w:val="left" w:pos="1445"/>
        </w:tabs>
        <w:spacing w:line="360" w:lineRule="auto"/>
        <w:jc w:val="center"/>
        <w:rPr>
          <w:rFonts w:ascii="David" w:hAnsi="David" w:cstheme="minorBidi"/>
          <w:b/>
          <w:bCs/>
          <w:sz w:val="28"/>
          <w:szCs w:val="28"/>
          <w:u w:val="single"/>
          <w:rtl/>
          <w:lang w:bidi="ar-JO"/>
        </w:rPr>
      </w:pPr>
      <w:r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JO"/>
        </w:rPr>
        <w:t xml:space="preserve"> مع درجات توسيع </w:t>
      </w:r>
    </w:p>
    <w:p w:rsidR="003676B7" w:rsidRPr="00884713" w:rsidRDefault="003676B7" w:rsidP="003676B7">
      <w:pPr>
        <w:spacing w:line="360" w:lineRule="auto"/>
        <w:jc w:val="center"/>
        <w:rPr>
          <w:rFonts w:asciiTheme="majorBidi" w:hAnsiTheme="majorBidi"/>
          <w:b/>
          <w:bCs/>
          <w:i/>
          <w:iCs/>
          <w:color w:val="FF0000"/>
          <w:sz w:val="28"/>
          <w:szCs w:val="28"/>
          <w:u w:val="single"/>
          <w:rtl/>
        </w:rPr>
      </w:pPr>
    </w:p>
    <w:p w:rsidR="0013400C" w:rsidRDefault="0013400C" w:rsidP="009F5007">
      <w:pPr>
        <w:autoSpaceDE w:val="0"/>
        <w:autoSpaceDN w:val="0"/>
        <w:adjustRightInd w:val="0"/>
        <w:spacing w:line="360" w:lineRule="auto"/>
        <w:jc w:val="both"/>
        <w:rPr>
          <w:rFonts w:ascii="David" w:hAnsi="David" w:cs="Arial"/>
          <w:szCs w:val="24"/>
          <w:rtl/>
          <w:lang w:bidi="ar-SA"/>
        </w:rPr>
      </w:pPr>
      <w:r w:rsidRPr="0013400C">
        <w:rPr>
          <w:rFonts w:ascii="David" w:hAnsi="David" w:cs="Arial"/>
          <w:szCs w:val="24"/>
          <w:rtl/>
          <w:lang w:bidi="ar-SA"/>
        </w:rPr>
        <w:t>وزارة الطاقة</w:t>
      </w:r>
      <w:r w:rsidR="007034E8">
        <w:rPr>
          <w:rFonts w:ascii="David" w:hAnsi="David" w:cs="Arial" w:hint="cs"/>
          <w:szCs w:val="24"/>
          <w:rtl/>
          <w:lang w:bidi="ar-JO"/>
        </w:rPr>
        <w:t xml:space="preserve">، بواسطة </w:t>
      </w:r>
      <w:r w:rsidR="009F5007">
        <w:rPr>
          <w:rFonts w:ascii="David" w:hAnsi="David" w:cs="Arial" w:hint="cs"/>
          <w:szCs w:val="24"/>
          <w:rtl/>
          <w:lang w:bidi="ar-JO"/>
        </w:rPr>
        <w:t>دائرة فرع كبير تقنيات رقمية ومعلومات</w:t>
      </w:r>
      <w:r w:rsidRPr="0013400C">
        <w:rPr>
          <w:rFonts w:ascii="David" w:hAnsi="David" w:cs="Arial" w:hint="cs"/>
          <w:szCs w:val="24"/>
          <w:rtl/>
          <w:lang w:bidi="ar-SA"/>
        </w:rPr>
        <w:t xml:space="preserve"> </w:t>
      </w:r>
      <w:r w:rsidR="009F5007">
        <w:rPr>
          <w:rFonts w:ascii="David" w:hAnsi="David" w:cs="Arial" w:hint="cs"/>
          <w:szCs w:val="24"/>
          <w:rtl/>
          <w:lang w:bidi="ar-SA"/>
        </w:rPr>
        <w:t>تنشر</w:t>
      </w:r>
      <w:r>
        <w:rPr>
          <w:rFonts w:ascii="David" w:hAnsi="David" w:cs="Arial" w:hint="cs"/>
          <w:szCs w:val="24"/>
          <w:rtl/>
          <w:lang w:bidi="ar-SA"/>
        </w:rPr>
        <w:t xml:space="preserve"> بهذا </w:t>
      </w:r>
      <w:r w:rsidR="009F5007">
        <w:rPr>
          <w:rFonts w:ascii="David" w:hAnsi="David" w:cs="Arial" w:hint="cs"/>
          <w:szCs w:val="24"/>
          <w:rtl/>
          <w:lang w:bidi="ar-SA"/>
        </w:rPr>
        <w:t xml:space="preserve">مناقصة لتلقي عروض لتقديم خدمات انترنت </w:t>
      </w:r>
      <w:r w:rsidR="009F5007">
        <w:rPr>
          <w:rFonts w:ascii="David" w:hAnsi="David" w:cs="Arial"/>
          <w:szCs w:val="24"/>
          <w:rtl/>
          <w:lang w:bidi="ar-SA"/>
        </w:rPr>
        <w:t>–</w:t>
      </w:r>
      <w:r w:rsidR="009F5007">
        <w:rPr>
          <w:rFonts w:ascii="David" w:hAnsi="David" w:cs="Arial" w:hint="cs"/>
          <w:szCs w:val="24"/>
          <w:rtl/>
          <w:lang w:bidi="ar-SA"/>
        </w:rPr>
        <w:t xml:space="preserve"> مُزود</w:t>
      </w:r>
      <w:r w:rsidR="009F5007" w:rsidRPr="009F5007">
        <w:t xml:space="preserve"> </w:t>
      </w:r>
      <w:r w:rsidR="009F5007" w:rsidRPr="009F5007">
        <w:rPr>
          <w:rFonts w:ascii="David" w:hAnsi="David" w:cs="Arial"/>
          <w:szCs w:val="24"/>
          <w:lang w:bidi="ar-SA"/>
        </w:rPr>
        <w:t>ISP</w:t>
      </w:r>
      <w:r w:rsidR="009F5007" w:rsidRPr="009F5007">
        <w:rPr>
          <w:rFonts w:ascii="David" w:hAnsi="David" w:cs="Arial"/>
          <w:szCs w:val="24"/>
          <w:rtl/>
          <w:lang w:bidi="ar-SA"/>
        </w:rPr>
        <w:t xml:space="preserve"> وعناوين </w:t>
      </w:r>
      <w:r w:rsidR="009F5007" w:rsidRPr="009F5007">
        <w:rPr>
          <w:rFonts w:ascii="David" w:hAnsi="David" w:cs="Arial"/>
          <w:szCs w:val="24"/>
          <w:lang w:bidi="ar-SA"/>
        </w:rPr>
        <w:t>IP</w:t>
      </w:r>
      <w:r w:rsidR="009F5007" w:rsidRPr="009F5007">
        <w:rPr>
          <w:rFonts w:ascii="David" w:hAnsi="David" w:cs="Arial"/>
          <w:szCs w:val="24"/>
          <w:rtl/>
          <w:lang w:bidi="ar-SA"/>
        </w:rPr>
        <w:t xml:space="preserve"> ثابتة مع درجات توسيع</w:t>
      </w:r>
      <w:r w:rsidR="009F5007">
        <w:rPr>
          <w:rFonts w:ascii="David" w:hAnsi="David" w:cs="Arial" w:hint="cs"/>
          <w:szCs w:val="24"/>
          <w:rtl/>
          <w:lang w:bidi="ar-SA"/>
        </w:rPr>
        <w:t>.</w:t>
      </w:r>
      <w:r w:rsidR="009F5007" w:rsidRPr="009F5007">
        <w:rPr>
          <w:rFonts w:ascii="David" w:hAnsi="David" w:cs="Arial"/>
          <w:szCs w:val="24"/>
          <w:rtl/>
          <w:lang w:bidi="ar-SA"/>
        </w:rPr>
        <w:t xml:space="preserve"> </w:t>
      </w:r>
      <w:r w:rsidR="009F5007">
        <w:rPr>
          <w:rFonts w:ascii="David" w:hAnsi="David" w:cs="Arial" w:hint="cs"/>
          <w:szCs w:val="24"/>
          <w:rtl/>
          <w:lang w:bidi="ar-SA"/>
        </w:rPr>
        <w:t xml:space="preserve"> </w:t>
      </w:r>
    </w:p>
    <w:p w:rsidR="009F5007" w:rsidRDefault="009F5007" w:rsidP="009F5007">
      <w:pPr>
        <w:spacing w:line="360" w:lineRule="auto"/>
        <w:jc w:val="both"/>
        <w:rPr>
          <w:rFonts w:ascii="David" w:hAnsi="David"/>
          <w:szCs w:val="24"/>
          <w:rtl/>
        </w:rPr>
      </w:pPr>
    </w:p>
    <w:p w:rsidR="009F5007" w:rsidRPr="009F5007" w:rsidRDefault="009F5007" w:rsidP="009F5007">
      <w:pPr>
        <w:spacing w:line="360" w:lineRule="auto"/>
        <w:jc w:val="both"/>
        <w:rPr>
          <w:rFonts w:ascii="David" w:hAnsi="David" w:cstheme="minorBidi"/>
          <w:b/>
          <w:bCs/>
          <w:szCs w:val="24"/>
          <w:rtl/>
          <w:lang w:bidi="ar-JO"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يوضح بهذا أن فتح مغلفات عروض </w:t>
      </w:r>
      <w:r>
        <w:rPr>
          <w:rFonts w:ascii="David" w:hAnsi="David" w:cstheme="minorBidi" w:hint="eastAsia"/>
          <w:szCs w:val="24"/>
          <w:rtl/>
          <w:lang w:bidi="ar-JO"/>
        </w:rPr>
        <w:t>الأسعار</w:t>
      </w:r>
      <w:r>
        <w:rPr>
          <w:rFonts w:ascii="David" w:hAnsi="David" w:cstheme="minorBidi" w:hint="cs"/>
          <w:szCs w:val="24"/>
          <w:rtl/>
          <w:lang w:bidi="ar-JO"/>
        </w:rPr>
        <w:t xml:space="preserve"> ونشر المناقصة، </w:t>
      </w:r>
      <w:r w:rsidRPr="009F5007">
        <w:rPr>
          <w:rFonts w:ascii="David" w:hAnsi="David" w:cstheme="minorBidi" w:hint="cs"/>
          <w:b/>
          <w:bCs/>
          <w:szCs w:val="24"/>
          <w:rtl/>
          <w:lang w:bidi="ar-JO"/>
        </w:rPr>
        <w:t xml:space="preserve">هو بالخضوع لتعليمات المحاسب العام </w:t>
      </w:r>
      <w:r>
        <w:rPr>
          <w:rFonts w:ascii="David" w:hAnsi="David" w:cstheme="minorBidi" w:hint="cs"/>
          <w:b/>
          <w:bCs/>
          <w:szCs w:val="24"/>
          <w:rtl/>
          <w:lang w:bidi="ar-JO"/>
        </w:rPr>
        <w:t>لسنة</w:t>
      </w:r>
      <w:r w:rsidRPr="009F5007">
        <w:rPr>
          <w:rFonts w:ascii="David" w:hAnsi="David" w:cstheme="minorBidi" w:hint="cs"/>
          <w:b/>
          <w:bCs/>
          <w:szCs w:val="24"/>
          <w:rtl/>
          <w:lang w:bidi="ar-JO"/>
        </w:rPr>
        <w:t xml:space="preserve"> 2021 لسنة بدون ميزانية.</w:t>
      </w:r>
    </w:p>
    <w:p w:rsidR="0013400C" w:rsidRPr="009F5007" w:rsidRDefault="0013400C" w:rsidP="0013400C">
      <w:pPr>
        <w:autoSpaceDE w:val="0"/>
        <w:autoSpaceDN w:val="0"/>
        <w:adjustRightInd w:val="0"/>
        <w:spacing w:line="360" w:lineRule="auto"/>
        <w:jc w:val="both"/>
        <w:rPr>
          <w:rFonts w:ascii="David" w:hAnsi="David" w:cs="Arial"/>
          <w:szCs w:val="24"/>
          <w:rtl/>
          <w:lang w:bidi="ar-SA"/>
        </w:rPr>
      </w:pPr>
    </w:p>
    <w:p w:rsidR="0013400C" w:rsidRDefault="0013400C" w:rsidP="007034E8">
      <w:pPr>
        <w:jc w:val="both"/>
        <w:rPr>
          <w:rFonts w:cstheme="minorBidi"/>
          <w:szCs w:val="24"/>
          <w:rtl/>
        </w:rPr>
      </w:pPr>
      <w:r w:rsidRPr="007D0C72">
        <w:rPr>
          <w:rFonts w:cs="Times New Roman" w:hint="cs"/>
          <w:szCs w:val="24"/>
          <w:rtl/>
          <w:lang w:bidi="ar-JO"/>
        </w:rPr>
        <w:t xml:space="preserve">مستندات المناقصة تشمل وصف مفصل </w:t>
      </w:r>
      <w:r>
        <w:rPr>
          <w:rFonts w:cs="Arial" w:hint="cs"/>
          <w:szCs w:val="24"/>
          <w:rtl/>
          <w:lang w:bidi="ar-JO"/>
        </w:rPr>
        <w:t>للأعمال</w:t>
      </w:r>
      <w:r w:rsidRPr="007D0C72">
        <w:rPr>
          <w:rFonts w:cs="Times New Roman" w:hint="cs"/>
          <w:szCs w:val="24"/>
          <w:rtl/>
          <w:lang w:bidi="ar-JO"/>
        </w:rPr>
        <w:t xml:space="preserve"> المطلوبة، الشروط للاشتراك بالمناقصة، المعايير لاختيار العرض الفائز وأيضاً </w:t>
      </w:r>
      <w:r w:rsidR="007034E8">
        <w:rPr>
          <w:rFonts w:cs="Times New Roman" w:hint="cs"/>
          <w:szCs w:val="24"/>
          <w:rtl/>
          <w:lang w:bidi="ar-JO"/>
        </w:rPr>
        <w:t>صيغة</w:t>
      </w:r>
      <w:r w:rsidRPr="007D0C72">
        <w:rPr>
          <w:rFonts w:cs="Times New Roman" w:hint="cs"/>
          <w:szCs w:val="24"/>
          <w:rtl/>
          <w:lang w:bidi="ar-JO"/>
        </w:rPr>
        <w:t xml:space="preserve"> </w:t>
      </w:r>
      <w:r>
        <w:rPr>
          <w:rFonts w:cs="Arial" w:hint="cs"/>
          <w:szCs w:val="24"/>
          <w:rtl/>
          <w:lang w:bidi="ar-JO"/>
        </w:rPr>
        <w:t>العقد</w:t>
      </w:r>
      <w:r w:rsidRPr="007D0C72">
        <w:rPr>
          <w:rFonts w:hint="cs"/>
          <w:szCs w:val="24"/>
          <w:rtl/>
          <w:lang w:bidi="ar-JO"/>
        </w:rPr>
        <w:t xml:space="preserve"> </w:t>
      </w:r>
      <w:r>
        <w:rPr>
          <w:rFonts w:cs="Arial" w:hint="cs"/>
          <w:szCs w:val="24"/>
          <w:rtl/>
          <w:lang w:bidi="ar-JO"/>
        </w:rPr>
        <w:t>الذي</w:t>
      </w:r>
      <w:r w:rsidRPr="007D0C72">
        <w:rPr>
          <w:rFonts w:hint="cs"/>
          <w:szCs w:val="24"/>
          <w:rtl/>
          <w:lang w:bidi="ar-JO"/>
        </w:rPr>
        <w:t xml:space="preserve"> </w:t>
      </w:r>
      <w:r>
        <w:rPr>
          <w:rFonts w:cs="Arial" w:hint="cs"/>
          <w:szCs w:val="24"/>
          <w:rtl/>
          <w:lang w:bidi="ar-JO"/>
        </w:rPr>
        <w:t>سيوقع</w:t>
      </w:r>
      <w:r w:rsidRPr="007D0C72">
        <w:rPr>
          <w:rFonts w:cs="Times New Roman" w:hint="cs"/>
          <w:szCs w:val="24"/>
          <w:rtl/>
          <w:lang w:bidi="ar-JO"/>
        </w:rPr>
        <w:t xml:space="preserve"> مع الفائز وشروط التعاقد</w:t>
      </w:r>
      <w:r w:rsidRPr="007D0C72">
        <w:rPr>
          <w:rFonts w:hint="cs"/>
          <w:szCs w:val="24"/>
          <w:rtl/>
          <w:lang w:bidi="ar-JO"/>
        </w:rPr>
        <w:t xml:space="preserve">. </w:t>
      </w:r>
      <w:r>
        <w:rPr>
          <w:rFonts w:cs="Arial" w:hint="cs"/>
          <w:szCs w:val="24"/>
          <w:rtl/>
          <w:lang w:bidi="ar-JO"/>
        </w:rPr>
        <w:t>يمكن تحميل مستندات المناقصة من موقع وزارة الطاقة على الانترنت، بالعنوان:</w:t>
      </w:r>
      <w:r w:rsidR="007034E8" w:rsidRPr="007034E8">
        <w:t xml:space="preserve"> </w:t>
      </w:r>
      <w:hyperlink r:id="rId12" w:history="1">
        <w:r w:rsidR="007034E8" w:rsidRPr="000D3969">
          <w:rPr>
            <w:rStyle w:val="Hyperlink"/>
            <w:sz w:val="22"/>
            <w:szCs w:val="22"/>
          </w:rPr>
          <w:t>www.energy.gov.il</w:t>
        </w:r>
      </w:hyperlink>
      <w:r w:rsidR="007034E8" w:rsidRPr="00E77686">
        <w:rPr>
          <w:sz w:val="22"/>
          <w:szCs w:val="22"/>
        </w:rPr>
        <w:t xml:space="preserve"> </w:t>
      </w:r>
      <w:r w:rsidR="007034E8" w:rsidRPr="00E77686">
        <w:rPr>
          <w:rFonts w:hint="cs"/>
          <w:sz w:val="22"/>
          <w:szCs w:val="22"/>
          <w:rtl/>
        </w:rPr>
        <w:t>.</w:t>
      </w:r>
    </w:p>
    <w:p w:rsidR="0013400C" w:rsidRDefault="0013400C" w:rsidP="00EA7C81">
      <w:pPr>
        <w:spacing w:line="360" w:lineRule="auto"/>
        <w:contextualSpacing/>
        <w:jc w:val="both"/>
        <w:rPr>
          <w:szCs w:val="24"/>
          <w:rtl/>
          <w:lang w:bidi="ar-SA"/>
        </w:rPr>
      </w:pPr>
    </w:p>
    <w:p w:rsidR="007034E8" w:rsidRDefault="0013400C" w:rsidP="009F5007">
      <w:pPr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يجب </w:t>
      </w:r>
      <w:r w:rsidR="009F5007">
        <w:rPr>
          <w:rFonts w:cs="Arial" w:hint="cs"/>
          <w:szCs w:val="24"/>
          <w:rtl/>
          <w:lang w:bidi="ar-SA"/>
        </w:rPr>
        <w:t>إدخال</w:t>
      </w:r>
      <w:r>
        <w:rPr>
          <w:rFonts w:cs="Arial" w:hint="cs"/>
          <w:szCs w:val="24"/>
          <w:rtl/>
          <w:lang w:bidi="ar-SA"/>
        </w:rPr>
        <w:t xml:space="preserve"> مغلف المناقصة </w:t>
      </w:r>
      <w:r w:rsidRPr="009F5007">
        <w:rPr>
          <w:rFonts w:cs="Arial" w:hint="cs"/>
          <w:b/>
          <w:bCs/>
          <w:szCs w:val="24"/>
          <w:rtl/>
          <w:lang w:bidi="ar-SA"/>
        </w:rPr>
        <w:t>لصندوق المناقصات</w:t>
      </w:r>
      <w:r w:rsidR="007034E8" w:rsidRPr="009F5007">
        <w:rPr>
          <w:rFonts w:cs="Arial" w:hint="cs"/>
          <w:b/>
          <w:bCs/>
          <w:szCs w:val="24"/>
          <w:rtl/>
          <w:lang w:bidi="ar-JO"/>
        </w:rPr>
        <w:t xml:space="preserve"> رقم </w:t>
      </w:r>
      <w:r w:rsidR="009F5007" w:rsidRPr="009F5007">
        <w:rPr>
          <w:rFonts w:cs="Arial" w:hint="cs"/>
          <w:b/>
          <w:bCs/>
          <w:szCs w:val="24"/>
          <w:rtl/>
          <w:lang w:bidi="ar-JO"/>
        </w:rPr>
        <w:t>2</w:t>
      </w:r>
      <w:r w:rsidRPr="009F5007">
        <w:rPr>
          <w:rFonts w:cs="Arial" w:hint="cs"/>
          <w:b/>
          <w:bCs/>
          <w:szCs w:val="24"/>
          <w:rtl/>
          <w:lang w:bidi="ar-SA"/>
        </w:rPr>
        <w:t>،</w:t>
      </w:r>
      <w:r>
        <w:rPr>
          <w:rFonts w:cs="Arial" w:hint="cs"/>
          <w:szCs w:val="24"/>
          <w:rtl/>
          <w:lang w:bidi="ar-SA"/>
        </w:rPr>
        <w:t xml:space="preserve"> الموجود في وزارة الطاقة في شارع بنك إسرائيل 7، القدس في</w:t>
      </w:r>
    </w:p>
    <w:p w:rsidR="005340BC" w:rsidRPr="00897237" w:rsidRDefault="0013400C" w:rsidP="009F5007">
      <w:pPr>
        <w:spacing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 الطابق </w:t>
      </w:r>
      <w:r w:rsidR="007034E8">
        <w:rPr>
          <w:rFonts w:cs="Arial" w:hint="cs"/>
          <w:szCs w:val="24"/>
          <w:rtl/>
          <w:lang w:bidi="ar-SA"/>
        </w:rPr>
        <w:t>1-</w:t>
      </w:r>
      <w:r>
        <w:rPr>
          <w:rFonts w:cs="Arial" w:hint="cs"/>
          <w:szCs w:val="24"/>
          <w:rtl/>
          <w:lang w:bidi="ar-SA"/>
        </w:rPr>
        <w:t xml:space="preserve"> ، حتى موعد أقصاه تاريخ</w:t>
      </w:r>
      <w:r w:rsidR="009F5007" w:rsidRPr="00B151FB">
        <w:rPr>
          <w:rFonts w:hint="cs"/>
          <w:szCs w:val="24"/>
          <w:rtl/>
        </w:rPr>
        <w:t xml:space="preserve"> </w:t>
      </w:r>
      <w:r w:rsidR="009F5007" w:rsidRPr="00B151FB">
        <w:rPr>
          <w:rFonts w:hint="cs"/>
          <w:b/>
          <w:bCs/>
          <w:szCs w:val="24"/>
          <w:u w:val="single"/>
          <w:rtl/>
        </w:rPr>
        <w:t xml:space="preserve">5.5.2021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="005340BC" w:rsidRPr="00897237">
        <w:rPr>
          <w:rFonts w:hint="cs"/>
          <w:b/>
          <w:bCs/>
          <w:szCs w:val="24"/>
          <w:u w:val="single"/>
          <w:rtl/>
        </w:rPr>
        <w:t xml:space="preserve"> 14:00.</w:t>
      </w:r>
    </w:p>
    <w:p w:rsidR="005340BC" w:rsidRPr="00897237" w:rsidRDefault="005340BC" w:rsidP="005340BC">
      <w:pPr>
        <w:spacing w:line="360" w:lineRule="auto"/>
        <w:jc w:val="both"/>
        <w:rPr>
          <w:b/>
          <w:bCs/>
          <w:szCs w:val="24"/>
          <w:rtl/>
        </w:rPr>
      </w:pPr>
    </w:p>
    <w:p w:rsidR="00DA2470" w:rsidRPr="00102AF6" w:rsidRDefault="00DA2470" w:rsidP="007034E8">
      <w:pPr>
        <w:tabs>
          <w:tab w:val="right" w:pos="9639"/>
        </w:tabs>
        <w:spacing w:line="360" w:lineRule="auto"/>
        <w:ind w:left="232" w:hanging="232"/>
        <w:jc w:val="both"/>
        <w:rPr>
          <w:b/>
          <w:bCs/>
          <w:color w:val="FF0000"/>
          <w:szCs w:val="24"/>
        </w:rPr>
      </w:pPr>
      <w:r w:rsidRPr="00102AF6">
        <w:rPr>
          <w:rFonts w:cs="Times New Roman" w:hint="cs"/>
          <w:b/>
          <w:bCs/>
          <w:szCs w:val="24"/>
          <w:rtl/>
          <w:lang w:bidi="ar-JO"/>
        </w:rPr>
        <w:t xml:space="preserve">في أي حالة لوجود تناقض بين المذكور في هذا الإعلان وبين المذكور في مستندات </w:t>
      </w:r>
      <w:r w:rsidR="009F5007" w:rsidRPr="00102AF6">
        <w:rPr>
          <w:rFonts w:cs="Times New Roman" w:hint="cs"/>
          <w:b/>
          <w:bCs/>
          <w:szCs w:val="24"/>
          <w:rtl/>
          <w:lang w:bidi="ar-JO"/>
        </w:rPr>
        <w:t>المناقصة،</w:t>
      </w:r>
      <w:r w:rsidRPr="00102AF6">
        <w:rPr>
          <w:rFonts w:cs="Times New Roman" w:hint="cs"/>
          <w:b/>
          <w:bCs/>
          <w:szCs w:val="24"/>
          <w:rtl/>
          <w:lang w:bidi="ar-JO"/>
        </w:rPr>
        <w:t xml:space="preserve"> المذكور في مستندات المناقصة هو </w:t>
      </w:r>
      <w:r w:rsidR="009F5007" w:rsidRPr="00102AF6">
        <w:rPr>
          <w:rFonts w:cs="Times New Roman" w:hint="cs"/>
          <w:b/>
          <w:bCs/>
          <w:szCs w:val="24"/>
          <w:rtl/>
          <w:lang w:bidi="ar-JO"/>
        </w:rPr>
        <w:t>الم</w:t>
      </w:r>
      <w:r w:rsidR="009F5007">
        <w:rPr>
          <w:rFonts w:cs="Times New Roman" w:hint="cs"/>
          <w:b/>
          <w:bCs/>
          <w:szCs w:val="24"/>
          <w:rtl/>
          <w:lang w:bidi="ar-JO"/>
        </w:rPr>
        <w:t>ُ</w:t>
      </w:r>
      <w:r w:rsidR="009F5007" w:rsidRPr="00102AF6">
        <w:rPr>
          <w:rFonts w:cs="Times New Roman" w:hint="cs"/>
          <w:b/>
          <w:bCs/>
          <w:szCs w:val="24"/>
          <w:rtl/>
          <w:lang w:bidi="ar-JO"/>
        </w:rPr>
        <w:t>لزم</w:t>
      </w:r>
      <w:r w:rsidR="009F5007" w:rsidRPr="00102AF6">
        <w:rPr>
          <w:rFonts w:cs="Times New Roman" w:hint="cs"/>
          <w:b/>
          <w:bCs/>
          <w:sz w:val="28"/>
          <w:szCs w:val="28"/>
          <w:rtl/>
          <w:lang w:bidi="ar-JO"/>
        </w:rPr>
        <w:t>.</w:t>
      </w:r>
      <w:r w:rsidRPr="00102AF6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</w:p>
    <w:p w:rsidR="00897237" w:rsidRPr="00897237" w:rsidRDefault="00897237" w:rsidP="005340BC">
      <w:pPr>
        <w:spacing w:line="360" w:lineRule="auto"/>
        <w:jc w:val="both"/>
        <w:rPr>
          <w:szCs w:val="24"/>
          <w:rtl/>
        </w:rPr>
      </w:pPr>
    </w:p>
    <w:p w:rsidR="00DA2470" w:rsidRPr="00533D92" w:rsidRDefault="00DA2470" w:rsidP="00DA2470">
      <w:pPr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أسئلة واستفسارات</w:t>
      </w:r>
    </w:p>
    <w:p w:rsidR="00DA2470" w:rsidRDefault="00DA2470" w:rsidP="009F5007">
      <w:pPr>
        <w:tabs>
          <w:tab w:val="left" w:pos="8617"/>
        </w:tabs>
        <w:spacing w:line="360" w:lineRule="auto"/>
        <w:ind w:left="-1"/>
        <w:jc w:val="both"/>
        <w:rPr>
          <w:rFonts w:cs="Arial"/>
          <w:szCs w:val="24"/>
          <w:rtl/>
          <w:lang w:bidi="ar-JO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والاستفسارات هو تاريخ </w:t>
      </w:r>
      <w:r w:rsidR="009F5007">
        <w:rPr>
          <w:rFonts w:hint="cs"/>
          <w:b/>
          <w:bCs/>
          <w:szCs w:val="24"/>
          <w:u w:val="single"/>
          <w:rtl/>
        </w:rPr>
        <w:t>17</w:t>
      </w:r>
      <w:r w:rsidR="009F5007" w:rsidRPr="00B151FB">
        <w:rPr>
          <w:rFonts w:hint="cs"/>
          <w:b/>
          <w:bCs/>
          <w:szCs w:val="24"/>
          <w:u w:val="single"/>
          <w:rtl/>
        </w:rPr>
        <w:t xml:space="preserve">.3.2021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Pr="00843DAF">
        <w:rPr>
          <w:rFonts w:hint="cs"/>
          <w:b/>
          <w:bCs/>
          <w:szCs w:val="24"/>
          <w:u w:val="single"/>
          <w:rtl/>
        </w:rPr>
        <w:t xml:space="preserve"> 14:00</w:t>
      </w:r>
      <w:r w:rsidRPr="00843DAF">
        <w:rPr>
          <w:rFonts w:hint="cs"/>
          <w:szCs w:val="24"/>
          <w:rtl/>
        </w:rPr>
        <w:t xml:space="preserve"> </w:t>
      </w:r>
      <w:r w:rsidR="007034E8">
        <w:rPr>
          <w:rFonts w:cs="Arial" w:hint="cs"/>
          <w:sz w:val="22"/>
          <w:szCs w:val="22"/>
          <w:rtl/>
          <w:lang w:bidi="ar-JO"/>
        </w:rPr>
        <w:t>في ملف</w:t>
      </w:r>
      <w:r w:rsidR="007034E8">
        <w:rPr>
          <w:rFonts w:hint="cs"/>
          <w:sz w:val="22"/>
          <w:szCs w:val="22"/>
          <w:rtl/>
        </w:rPr>
        <w:t xml:space="preserve"> </w:t>
      </w:r>
      <w:r w:rsidR="007034E8">
        <w:rPr>
          <w:rFonts w:hint="cs"/>
          <w:sz w:val="22"/>
          <w:szCs w:val="22"/>
        </w:rPr>
        <w:t>WORD</w:t>
      </w:r>
      <w:r w:rsidR="007034E8">
        <w:rPr>
          <w:rFonts w:hint="cs"/>
          <w:sz w:val="22"/>
          <w:szCs w:val="22"/>
          <w:rtl/>
        </w:rPr>
        <w:t xml:space="preserve"> </w:t>
      </w:r>
      <w:r w:rsidR="007034E8">
        <w:rPr>
          <w:rFonts w:cs="Arial" w:hint="cs"/>
          <w:sz w:val="22"/>
          <w:szCs w:val="22"/>
          <w:rtl/>
          <w:lang w:bidi="ar-JO"/>
        </w:rPr>
        <w:t xml:space="preserve">فقط، </w:t>
      </w:r>
      <w:r>
        <w:rPr>
          <w:rFonts w:cs="Arial" w:hint="cs"/>
          <w:szCs w:val="24"/>
          <w:rtl/>
          <w:lang w:bidi="ar-SA"/>
        </w:rPr>
        <w:t>للسيدة ايلانه طمسوط عبر البريد الالكتروني بالعنوان</w:t>
      </w:r>
      <w:r w:rsidR="009F5007">
        <w:t xml:space="preserve"> </w:t>
      </w:r>
      <w:hyperlink r:id="rId13" w:history="1">
        <w:r w:rsidR="009F5007" w:rsidRPr="00782BF0">
          <w:rPr>
            <w:rStyle w:val="Hyperlink"/>
            <w:szCs w:val="24"/>
          </w:rPr>
          <w:t>itamsut@energy.gov.il</w:t>
        </w:r>
      </w:hyperlink>
      <w:r w:rsidR="007034E8" w:rsidRPr="00DB6E96">
        <w:rPr>
          <w:sz w:val="22"/>
          <w:szCs w:val="22"/>
        </w:rPr>
        <w:t xml:space="preserve"> </w:t>
      </w:r>
      <w:r>
        <w:rPr>
          <w:rFonts w:cs="Arial" w:hint="cs"/>
          <w:szCs w:val="24"/>
          <w:rtl/>
          <w:lang w:bidi="ar-SA"/>
        </w:rPr>
        <w:t>، الوزارة لن ترد على الأسئلة التي تصل بعد الموعد الأخير هذا .</w:t>
      </w:r>
    </w:p>
    <w:p w:rsidR="009F5007" w:rsidRDefault="009F5007" w:rsidP="009F5007">
      <w:pPr>
        <w:tabs>
          <w:tab w:val="left" w:pos="8617"/>
        </w:tabs>
        <w:spacing w:line="360" w:lineRule="auto"/>
        <w:ind w:left="-1"/>
        <w:jc w:val="both"/>
        <w:rPr>
          <w:rFonts w:cs="Arial"/>
          <w:szCs w:val="24"/>
          <w:rtl/>
          <w:lang w:bidi="ar-JO"/>
        </w:rPr>
      </w:pPr>
    </w:p>
    <w:p w:rsidR="00DA2470" w:rsidRPr="00533D92" w:rsidRDefault="00DA2470" w:rsidP="009F5007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ي</w:t>
      </w:r>
      <w:r w:rsidR="001A6D9D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 xml:space="preserve">نشر تركيز الأسئلة والأجوبة في موقع دائرة المشتريات الحكومية </w:t>
      </w:r>
      <w:r w:rsidR="001A6D9D">
        <w:rPr>
          <w:rFonts w:cs="Arial" w:hint="cs"/>
          <w:szCs w:val="24"/>
          <w:rtl/>
          <w:lang w:bidi="ar-SA"/>
        </w:rPr>
        <w:t xml:space="preserve">على الانترنت </w:t>
      </w:r>
      <w:r>
        <w:rPr>
          <w:rFonts w:cs="Arial" w:hint="cs"/>
          <w:szCs w:val="24"/>
          <w:rtl/>
          <w:lang w:bidi="ar-SA"/>
        </w:rPr>
        <w:t xml:space="preserve">وفي موقع الوزارة </w:t>
      </w:r>
      <w:r w:rsidR="001A6D9D">
        <w:rPr>
          <w:rFonts w:cs="Arial" w:hint="cs"/>
          <w:szCs w:val="24"/>
          <w:rtl/>
          <w:lang w:bidi="ar-SA"/>
        </w:rPr>
        <w:t xml:space="preserve">على الانترنت </w:t>
      </w:r>
      <w:r>
        <w:rPr>
          <w:rFonts w:cs="Arial" w:hint="cs"/>
          <w:szCs w:val="24"/>
          <w:rtl/>
          <w:lang w:bidi="ar-SA"/>
        </w:rPr>
        <w:t xml:space="preserve">ابتداء من تاريخ </w:t>
      </w:r>
      <w:r w:rsidR="009F5007">
        <w:rPr>
          <w:rFonts w:hint="cs"/>
          <w:b/>
          <w:bCs/>
          <w:szCs w:val="24"/>
          <w:u w:val="single"/>
          <w:rtl/>
        </w:rPr>
        <w:t>24</w:t>
      </w:r>
      <w:r w:rsidR="009F5007" w:rsidRPr="00B151FB">
        <w:rPr>
          <w:rFonts w:hint="cs"/>
          <w:b/>
          <w:bCs/>
          <w:szCs w:val="24"/>
          <w:u w:val="single"/>
          <w:rtl/>
        </w:rPr>
        <w:t xml:space="preserve">.3.2021 </w:t>
      </w:r>
      <w:r w:rsidRPr="00533D92">
        <w:rPr>
          <w:rFonts w:cstheme="minorBidi" w:hint="cs"/>
          <w:szCs w:val="24"/>
          <w:rtl/>
          <w:lang w:bidi="ar-SA"/>
        </w:rPr>
        <w:t>ويعتبر جزء لا يتجزء من مستندات المناقصة ويُلزم جميع مقدمي العروض.</w:t>
      </w:r>
    </w:p>
    <w:p w:rsidR="009F5007" w:rsidRDefault="009F5007" w:rsidP="00DA2470">
      <w:pPr>
        <w:tabs>
          <w:tab w:val="left" w:pos="9355"/>
        </w:tabs>
        <w:spacing w:line="360" w:lineRule="auto"/>
        <w:jc w:val="both"/>
        <w:rPr>
          <w:rFonts w:cs="Arial"/>
          <w:szCs w:val="24"/>
          <w:rtl/>
          <w:lang w:bidi="ar-SA"/>
        </w:rPr>
      </w:pPr>
    </w:p>
    <w:p w:rsidR="00DA2470" w:rsidRDefault="00DA2470" w:rsidP="00DA2470">
      <w:pPr>
        <w:tabs>
          <w:tab w:val="left" w:pos="9355"/>
        </w:tabs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تحتفظ الوزارة لنفسها بالحق بالامتناع عن الرد على تعقيب في حالة رأت أن الرد على هذا التعقيب يمكن أن ي</w:t>
      </w:r>
      <w:r w:rsidR="001A6D9D">
        <w:rPr>
          <w:rFonts w:cs="Arial" w:hint="cs"/>
          <w:szCs w:val="24"/>
          <w:rtl/>
          <w:lang w:bidi="ar-SA"/>
        </w:rPr>
        <w:t>ُ</w:t>
      </w:r>
      <w:r>
        <w:rPr>
          <w:rFonts w:cs="Arial" w:hint="cs"/>
          <w:szCs w:val="24"/>
          <w:rtl/>
          <w:lang w:bidi="ar-SA"/>
        </w:rPr>
        <w:t xml:space="preserve">حبط أو يضر بإجراءات المناقصة وبأهدافها. </w:t>
      </w:r>
    </w:p>
    <w:p w:rsidR="0040559C" w:rsidRPr="00897237" w:rsidRDefault="0040559C" w:rsidP="005340BC">
      <w:pPr>
        <w:spacing w:line="360" w:lineRule="auto"/>
        <w:jc w:val="center"/>
        <w:rPr>
          <w:szCs w:val="24"/>
        </w:rPr>
      </w:pPr>
    </w:p>
    <w:p w:rsidR="00635C9C" w:rsidRPr="00635C9C" w:rsidRDefault="00635C9C">
      <w:pPr>
        <w:spacing w:line="360" w:lineRule="auto"/>
        <w:jc w:val="center"/>
        <w:rPr>
          <w:szCs w:val="24"/>
        </w:rPr>
      </w:pPr>
    </w:p>
    <w:sectPr w:rsidR="00635C9C" w:rsidRPr="00635C9C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AF9" w:rsidRDefault="00905AF9">
      <w:r>
        <w:separator/>
      </w:r>
    </w:p>
  </w:endnote>
  <w:endnote w:type="continuationSeparator" w:id="0">
    <w:p w:rsidR="00905AF9" w:rsidRDefault="0090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altName w:val="Malgun Gothic Semilight"/>
    <w:panose1 w:val="020B0502050101010101"/>
    <w:charset w:val="00"/>
    <w:family w:val="swiss"/>
    <w:pitch w:val="variable"/>
    <w:sig w:usb0="00000000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581735">
          <w:rPr>
            <w:rtl/>
          </w:rPr>
          <w:t>074-7681764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581735">
          <w:rPr>
            <w:rtl/>
          </w:rPr>
          <w:t>074-7681764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FC5DE0" w:rsidRDefault="00510EB6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AF9" w:rsidRDefault="00905AF9">
      <w:r>
        <w:separator/>
      </w:r>
    </w:p>
  </w:footnote>
  <w:footnote w:type="continuationSeparator" w:id="0">
    <w:p w:rsidR="00905AF9" w:rsidRDefault="00905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19173A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19173A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19173A" w:rsidRPr="00D3749A">
          <w:rPr>
            <w:b/>
            <w:bCs/>
          </w:rPr>
          <w:fldChar w:fldCharType="separate"/>
        </w:r>
        <w:r w:rsidR="00DA2470" w:rsidRPr="00DA2470">
          <w:rPr>
            <w:rFonts w:cs="Calibri"/>
            <w:b/>
            <w:bCs/>
            <w:noProof/>
            <w:rtl/>
            <w:lang w:val="he-IL"/>
          </w:rPr>
          <w:t>2</w:t>
        </w:r>
        <w:r w:rsidR="0019173A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36E" w:rsidRPr="0020236E" w:rsidRDefault="0020236E" w:rsidP="0013400C">
    <w:pPr>
      <w:pStyle w:val="a6"/>
      <w:tabs>
        <w:tab w:val="left" w:pos="2447"/>
      </w:tabs>
      <w:spacing w:line="276" w:lineRule="auto"/>
      <w:jc w:val="center"/>
      <w:rPr>
        <w:rFonts w:cs="Arial"/>
        <w:b/>
        <w:bCs/>
        <w:sz w:val="40"/>
        <w:szCs w:val="40"/>
        <w:rtl/>
        <w:lang w:bidi="ar-JO"/>
      </w:rPr>
    </w:pPr>
    <w:r w:rsidRPr="0020236E">
      <w:rPr>
        <w:rFonts w:cs="Arial" w:hint="cs"/>
        <w:b/>
        <w:bCs/>
        <w:sz w:val="40"/>
        <w:szCs w:val="40"/>
        <w:rtl/>
        <w:lang w:bidi="ar-JO"/>
      </w:rPr>
      <w:t xml:space="preserve">دولة إسرائيل </w:t>
    </w:r>
  </w:p>
  <w:p w:rsidR="0013400C" w:rsidRPr="0090713A" w:rsidRDefault="0013400C" w:rsidP="0013400C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cs="Arial" w:hint="cs"/>
        <w:b/>
        <w:bCs/>
        <w:szCs w:val="32"/>
        <w:rtl/>
        <w:lang w:bidi="ar-SA"/>
      </w:rPr>
      <w:t xml:space="preserve">وزارة الطاقة </w:t>
    </w:r>
  </w:p>
  <w:p w:rsidR="00510EB6" w:rsidRPr="0090713A" w:rsidRDefault="00510EB6" w:rsidP="0013400C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8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57774F0"/>
    <w:multiLevelType w:val="hybridMultilevel"/>
    <w:tmpl w:val="49F0C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7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0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6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9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3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7"/>
  </w:num>
  <w:num w:numId="3">
    <w:abstractNumId w:val="13"/>
  </w:num>
  <w:num w:numId="4">
    <w:abstractNumId w:val="32"/>
  </w:num>
  <w:num w:numId="5">
    <w:abstractNumId w:val="18"/>
  </w:num>
  <w:num w:numId="6">
    <w:abstractNumId w:val="8"/>
  </w:num>
  <w:num w:numId="7">
    <w:abstractNumId w:val="17"/>
  </w:num>
  <w:num w:numId="8">
    <w:abstractNumId w:val="19"/>
  </w:num>
  <w:num w:numId="9">
    <w:abstractNumId w:val="42"/>
  </w:num>
  <w:num w:numId="10">
    <w:abstractNumId w:val="25"/>
  </w:num>
  <w:num w:numId="11">
    <w:abstractNumId w:val="2"/>
  </w:num>
  <w:num w:numId="12">
    <w:abstractNumId w:val="23"/>
  </w:num>
  <w:num w:numId="13">
    <w:abstractNumId w:val="39"/>
  </w:num>
  <w:num w:numId="14">
    <w:abstractNumId w:val="20"/>
  </w:num>
  <w:num w:numId="15">
    <w:abstractNumId w:val="10"/>
  </w:num>
  <w:num w:numId="16">
    <w:abstractNumId w:val="11"/>
  </w:num>
  <w:num w:numId="17">
    <w:abstractNumId w:val="28"/>
  </w:num>
  <w:num w:numId="18">
    <w:abstractNumId w:val="21"/>
  </w:num>
  <w:num w:numId="19">
    <w:abstractNumId w:val="43"/>
  </w:num>
  <w:num w:numId="20">
    <w:abstractNumId w:val="22"/>
  </w:num>
  <w:num w:numId="21">
    <w:abstractNumId w:val="6"/>
  </w:num>
  <w:num w:numId="22">
    <w:abstractNumId w:val="16"/>
  </w:num>
  <w:num w:numId="23">
    <w:abstractNumId w:val="26"/>
  </w:num>
  <w:num w:numId="24">
    <w:abstractNumId w:val="38"/>
  </w:num>
  <w:num w:numId="25">
    <w:abstractNumId w:val="36"/>
  </w:num>
  <w:num w:numId="26">
    <w:abstractNumId w:val="1"/>
  </w:num>
  <w:num w:numId="27">
    <w:abstractNumId w:val="29"/>
  </w:num>
  <w:num w:numId="28">
    <w:abstractNumId w:val="7"/>
  </w:num>
  <w:num w:numId="29">
    <w:abstractNumId w:val="5"/>
  </w:num>
  <w:num w:numId="30">
    <w:abstractNumId w:val="34"/>
  </w:num>
  <w:num w:numId="31">
    <w:abstractNumId w:val="31"/>
  </w:num>
  <w:num w:numId="32">
    <w:abstractNumId w:val="33"/>
  </w:num>
  <w:num w:numId="33">
    <w:abstractNumId w:val="40"/>
  </w:num>
  <w:num w:numId="34">
    <w:abstractNumId w:val="3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5"/>
  </w:num>
  <w:num w:numId="41">
    <w:abstractNumId w:val="4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27"/>
  </w:num>
  <w:num w:numId="46">
    <w:abstractNumId w:val="24"/>
  </w:num>
  <w:num w:numId="47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3893"/>
    <w:rsid w:val="0000576F"/>
    <w:rsid w:val="00031CCF"/>
    <w:rsid w:val="000441FA"/>
    <w:rsid w:val="00053FA5"/>
    <w:rsid w:val="00054D72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3400C"/>
    <w:rsid w:val="00144716"/>
    <w:rsid w:val="001542AE"/>
    <w:rsid w:val="001617C9"/>
    <w:rsid w:val="0016193E"/>
    <w:rsid w:val="00177FF0"/>
    <w:rsid w:val="001858F8"/>
    <w:rsid w:val="001878C8"/>
    <w:rsid w:val="00187CC8"/>
    <w:rsid w:val="0019173A"/>
    <w:rsid w:val="00196FB4"/>
    <w:rsid w:val="001A0FEB"/>
    <w:rsid w:val="001A3556"/>
    <w:rsid w:val="001A6D9D"/>
    <w:rsid w:val="001B2F89"/>
    <w:rsid w:val="001B56C4"/>
    <w:rsid w:val="001B6FC3"/>
    <w:rsid w:val="001C4155"/>
    <w:rsid w:val="001E6F0E"/>
    <w:rsid w:val="0020236E"/>
    <w:rsid w:val="00217083"/>
    <w:rsid w:val="00221CA8"/>
    <w:rsid w:val="00222968"/>
    <w:rsid w:val="00223E43"/>
    <w:rsid w:val="0022754A"/>
    <w:rsid w:val="00240147"/>
    <w:rsid w:val="002768DC"/>
    <w:rsid w:val="002A377D"/>
    <w:rsid w:val="002A3A95"/>
    <w:rsid w:val="002C35F3"/>
    <w:rsid w:val="002C636C"/>
    <w:rsid w:val="002D3504"/>
    <w:rsid w:val="002E59FE"/>
    <w:rsid w:val="002F3C71"/>
    <w:rsid w:val="002F531D"/>
    <w:rsid w:val="00301A87"/>
    <w:rsid w:val="00311B81"/>
    <w:rsid w:val="00320EE5"/>
    <w:rsid w:val="00321798"/>
    <w:rsid w:val="00324AC4"/>
    <w:rsid w:val="00330949"/>
    <w:rsid w:val="00340E66"/>
    <w:rsid w:val="00346643"/>
    <w:rsid w:val="003503FF"/>
    <w:rsid w:val="003676B7"/>
    <w:rsid w:val="00376086"/>
    <w:rsid w:val="00376817"/>
    <w:rsid w:val="00395A81"/>
    <w:rsid w:val="003A30BD"/>
    <w:rsid w:val="003D070B"/>
    <w:rsid w:val="003F586C"/>
    <w:rsid w:val="00401E2C"/>
    <w:rsid w:val="004031D6"/>
    <w:rsid w:val="0040559C"/>
    <w:rsid w:val="00440131"/>
    <w:rsid w:val="00441626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4679"/>
    <w:rsid w:val="00635C9C"/>
    <w:rsid w:val="00641A56"/>
    <w:rsid w:val="006426A9"/>
    <w:rsid w:val="006500F2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CE"/>
    <w:rsid w:val="006E2CD6"/>
    <w:rsid w:val="006E4356"/>
    <w:rsid w:val="006E72C5"/>
    <w:rsid w:val="006F7457"/>
    <w:rsid w:val="006F7B10"/>
    <w:rsid w:val="007034E8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84713"/>
    <w:rsid w:val="00897237"/>
    <w:rsid w:val="008A1C11"/>
    <w:rsid w:val="008A57D2"/>
    <w:rsid w:val="008B04FE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721A"/>
    <w:rsid w:val="00900B65"/>
    <w:rsid w:val="00901041"/>
    <w:rsid w:val="00905AF9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A60B1"/>
    <w:rsid w:val="009C1E95"/>
    <w:rsid w:val="009C7B5F"/>
    <w:rsid w:val="009F0B13"/>
    <w:rsid w:val="009F0DB7"/>
    <w:rsid w:val="009F25EB"/>
    <w:rsid w:val="009F2EC3"/>
    <w:rsid w:val="009F5007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5F5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3A33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D63D0"/>
    <w:rsid w:val="00CF5A07"/>
    <w:rsid w:val="00CF5FE2"/>
    <w:rsid w:val="00CF6394"/>
    <w:rsid w:val="00D03624"/>
    <w:rsid w:val="00D05F08"/>
    <w:rsid w:val="00D1553E"/>
    <w:rsid w:val="00D2513A"/>
    <w:rsid w:val="00D35E0D"/>
    <w:rsid w:val="00D3749A"/>
    <w:rsid w:val="00D37641"/>
    <w:rsid w:val="00D60F68"/>
    <w:rsid w:val="00D6507C"/>
    <w:rsid w:val="00D7163E"/>
    <w:rsid w:val="00D732B0"/>
    <w:rsid w:val="00D76922"/>
    <w:rsid w:val="00D77542"/>
    <w:rsid w:val="00D8153D"/>
    <w:rsid w:val="00D83A6E"/>
    <w:rsid w:val="00DA2470"/>
    <w:rsid w:val="00DA31DA"/>
    <w:rsid w:val="00DA69EB"/>
    <w:rsid w:val="00DA7FDB"/>
    <w:rsid w:val="00DB23A4"/>
    <w:rsid w:val="00DD792B"/>
    <w:rsid w:val="00DE0494"/>
    <w:rsid w:val="00DE05FC"/>
    <w:rsid w:val="00DF0CCE"/>
    <w:rsid w:val="00E001A4"/>
    <w:rsid w:val="00E02639"/>
    <w:rsid w:val="00E2477D"/>
    <w:rsid w:val="00E361DD"/>
    <w:rsid w:val="00E40280"/>
    <w:rsid w:val="00E50ACF"/>
    <w:rsid w:val="00E50E6B"/>
    <w:rsid w:val="00E50EE0"/>
    <w:rsid w:val="00E553E6"/>
    <w:rsid w:val="00E57131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F076B3"/>
    <w:rsid w:val="00F14C94"/>
    <w:rsid w:val="00F17595"/>
    <w:rsid w:val="00F31F52"/>
    <w:rsid w:val="00F37326"/>
    <w:rsid w:val="00F41F84"/>
    <w:rsid w:val="00F42907"/>
    <w:rsid w:val="00F43314"/>
    <w:rsid w:val="00F5457E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0A4851A1-2043-40C7-8DA4-95155E2FE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mnidom\itamsut,mnidom\tehila,mnidom\sharona,mnidom\esterna</PreviousAdditionalEditors>
    <PreviousAdditionalReaders xmlns="8f5b83e0-a1d3-486c-bd07-833a425c74af">mnidom\michalb</PreviousAdditionalReaders>
    <AdditionalEditors xmlns="8f5b83e0-a1d3-486c-bd07-833a425c74af">mnidom\itamsut,mnidom\tehila,mnidom\sharona,mnidom\esterna</AdditionalEditors>
    <DocumentCounter xmlns="8f5b83e0-a1d3-486c-bd07-833a425c74af">חת_382_2018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19 בנובמבר 2018</DocumentCreateDateEnglish>
    <DocumentCreateDateHebrew xmlns="8f5b83e0-a1d3-486c-bd07-833a425c74af">י"א בכסלו התשע"ט</DocumentCreateDateHebrew>
    <SubjectDocument xmlns="8f5b83e0-a1d3-486c-bd07-833a425c74af">פרסום מכרז פומבי 132/2018 שירותי צלם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19/11/2018 01:50;09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 xsi:nil="true"/>
    <LastLockUser xmlns="8f5b83e0-a1d3-486c-bd07-833a425c74af" xsi:nil="true"/>
    <LastCheckOutDate xmlns="8f5b83e0-a1d3-486c-bd07-833a425c74af">19/11/2018 01:50;17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HT_382_2018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2018-11-19T00:00:00+00:00</DocumentCreateDa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purl.org/dc/elements/1.1/"/>
    <ds:schemaRef ds:uri="http://schemas.microsoft.com/office/2006/metadata/properties"/>
    <ds:schemaRef ds:uri="http://www.w3.org/XML/1998/namespace"/>
    <ds:schemaRef ds:uri="8f5b83e0-a1d3-486c-bd07-833a425c74af"/>
    <ds:schemaRef ds:uri="87b98568-e8c7-4058-bf31-e11803adaf85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B750C5-B377-4B8B-B1BF-F03399249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585BF469</Template>
  <TotalTime>0</TotalTime>
  <Pages>3</Pages>
  <Words>262</Words>
  <Characters>1314</Characters>
  <Application>Microsoft Office Word</Application>
  <DocSecurity>4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2017-12-21T06:42:00Z</cp:lastPrinted>
  <dcterms:created xsi:type="dcterms:W3CDTF">2021-03-09T08:48:00Z</dcterms:created>
  <dcterms:modified xsi:type="dcterms:W3CDTF">2021-03-09T08:48:00Z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2018</vt:lpwstr>
  </property>
</Properties>
</file>